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161" w:rsidRPr="00305E92" w:rsidRDefault="00D36161" w:rsidP="005537A9">
      <w:pPr>
        <w:spacing w:after="0" w:line="240" w:lineRule="auto"/>
        <w:jc w:val="both"/>
        <w:rPr>
          <w:rFonts w:ascii="Arial" w:eastAsia="Calibri" w:hAnsi="Arial" w:cs="Arial"/>
          <w:lang w:bidi="en-US"/>
        </w:rPr>
      </w:pPr>
    </w:p>
    <w:p w:rsidR="00D91414" w:rsidRPr="00EC66B6" w:rsidRDefault="003E2542" w:rsidP="005537A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C66B6">
        <w:rPr>
          <w:rFonts w:ascii="Arial" w:hAnsi="Arial" w:cs="Arial"/>
          <w:b/>
          <w:sz w:val="28"/>
          <w:szCs w:val="28"/>
        </w:rPr>
        <w:t xml:space="preserve">Formular Lerndokumentation </w:t>
      </w:r>
      <w:r w:rsidR="00305E92">
        <w:rPr>
          <w:rFonts w:ascii="Arial" w:hAnsi="Arial" w:cs="Arial"/>
          <w:b/>
          <w:sz w:val="28"/>
          <w:szCs w:val="28"/>
        </w:rPr>
        <w:br/>
      </w:r>
      <w:r w:rsidRPr="00EC66B6">
        <w:rPr>
          <w:rFonts w:ascii="Arial" w:hAnsi="Arial" w:cs="Arial"/>
          <w:b/>
          <w:sz w:val="28"/>
          <w:szCs w:val="28"/>
        </w:rPr>
        <w:t>Assistent/in Gesundheit und Soziales</w:t>
      </w:r>
      <w:r w:rsidR="00EE4F99">
        <w:rPr>
          <w:rFonts w:ascii="Arial" w:hAnsi="Arial" w:cs="Arial"/>
          <w:b/>
          <w:sz w:val="28"/>
          <w:szCs w:val="28"/>
        </w:rPr>
        <w:t xml:space="preserve"> EBA</w:t>
      </w:r>
    </w:p>
    <w:p w:rsidR="003E2542" w:rsidRPr="00305E92" w:rsidRDefault="003E2542" w:rsidP="005537A9">
      <w:pPr>
        <w:spacing w:after="0" w:line="240" w:lineRule="auto"/>
        <w:jc w:val="both"/>
        <w:rPr>
          <w:rFonts w:ascii="Arial" w:eastAsia="Calibri" w:hAnsi="Arial" w:cs="Arial"/>
          <w:lang w:bidi="en-US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2066"/>
        <w:gridCol w:w="2083"/>
        <w:gridCol w:w="2659"/>
        <w:gridCol w:w="2401"/>
      </w:tblGrid>
      <w:tr w:rsidR="003E2542" w:rsidRPr="00305E92" w:rsidTr="007F36D9">
        <w:trPr>
          <w:trHeight w:val="630"/>
        </w:trPr>
        <w:tc>
          <w:tcPr>
            <w:tcW w:w="4149" w:type="dxa"/>
            <w:gridSpan w:val="2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Lerndokumentation</w:t>
            </w:r>
          </w:p>
        </w:tc>
        <w:tc>
          <w:tcPr>
            <w:tcW w:w="2659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Eintrag Nr. (Beiträge fort-laufend nummerieren)</w:t>
            </w:r>
          </w:p>
        </w:tc>
        <w:tc>
          <w:tcPr>
            <w:tcW w:w="2401" w:type="dxa"/>
            <w:vAlign w:val="center"/>
          </w:tcPr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bookmarkStart w:id="0" w:name="_GoBack"/>
            <w:bookmarkEnd w:id="0"/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  <w:tr w:rsidR="003E2542" w:rsidRPr="00305E92" w:rsidTr="007F36D9">
        <w:trPr>
          <w:trHeight w:val="461"/>
        </w:trPr>
        <w:tc>
          <w:tcPr>
            <w:tcW w:w="2066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Datum des Eintrages (tt, mm, Jahreszahl)</w:t>
            </w:r>
          </w:p>
        </w:tc>
        <w:tc>
          <w:tcPr>
            <w:tcW w:w="2083" w:type="dxa"/>
            <w:vAlign w:val="center"/>
          </w:tcPr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  <w:tc>
          <w:tcPr>
            <w:tcW w:w="2659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Visum Berufsbildner/in</w:t>
            </w:r>
          </w:p>
        </w:tc>
        <w:tc>
          <w:tcPr>
            <w:tcW w:w="2401" w:type="dxa"/>
            <w:vAlign w:val="center"/>
          </w:tcPr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</w:tbl>
    <w:p w:rsidR="003E2542" w:rsidRPr="00305E92" w:rsidRDefault="003E2542" w:rsidP="005537A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2775"/>
        <w:gridCol w:w="6434"/>
      </w:tblGrid>
      <w:tr w:rsidR="003E2542" w:rsidRPr="00305E92" w:rsidTr="007F36D9">
        <w:trPr>
          <w:trHeight w:val="378"/>
        </w:trPr>
        <w:tc>
          <w:tcPr>
            <w:tcW w:w="2775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Lehrbetrieb</w:t>
            </w:r>
          </w:p>
        </w:tc>
        <w:tc>
          <w:tcPr>
            <w:tcW w:w="6434" w:type="dxa"/>
            <w:vAlign w:val="center"/>
          </w:tcPr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  <w:tr w:rsidR="003E2542" w:rsidRPr="00305E92" w:rsidTr="007F36D9">
        <w:trPr>
          <w:trHeight w:val="373"/>
        </w:trPr>
        <w:tc>
          <w:tcPr>
            <w:tcW w:w="2775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Lernende Person</w:t>
            </w:r>
          </w:p>
        </w:tc>
        <w:tc>
          <w:tcPr>
            <w:tcW w:w="6434" w:type="dxa"/>
            <w:vAlign w:val="center"/>
          </w:tcPr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  <w:tr w:rsidR="003E2542" w:rsidRPr="00305E92" w:rsidTr="007F36D9">
        <w:trPr>
          <w:trHeight w:val="413"/>
        </w:trPr>
        <w:tc>
          <w:tcPr>
            <w:tcW w:w="2775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Berufsbildner/in</w:t>
            </w:r>
          </w:p>
        </w:tc>
        <w:tc>
          <w:tcPr>
            <w:tcW w:w="6434" w:type="dxa"/>
            <w:vAlign w:val="center"/>
          </w:tcPr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</w:tbl>
    <w:p w:rsidR="003E2542" w:rsidRPr="00305E92" w:rsidRDefault="003E2542" w:rsidP="005537A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030"/>
        <w:gridCol w:w="5179"/>
      </w:tblGrid>
      <w:tr w:rsidR="003E2542" w:rsidRPr="00305E92" w:rsidTr="007F36D9">
        <w:trPr>
          <w:trHeight w:val="692"/>
        </w:trPr>
        <w:tc>
          <w:tcPr>
            <w:tcW w:w="4030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 xml:space="preserve">Handlungskompetenz </w:t>
            </w:r>
            <w:r w:rsidRPr="00305E92">
              <w:rPr>
                <w:rFonts w:ascii="Arial" w:hAnsi="Arial" w:cs="Arial"/>
                <w:sz w:val="20"/>
                <w:szCs w:val="20"/>
              </w:rPr>
              <w:br/>
              <w:t>(Nummer(n) der angesprochenen Situation(en) im Bildungsplan)</w:t>
            </w:r>
          </w:p>
        </w:tc>
        <w:tc>
          <w:tcPr>
            <w:tcW w:w="5179" w:type="dxa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</w:tbl>
    <w:p w:rsidR="003E2542" w:rsidRPr="00305E92" w:rsidRDefault="003E2542" w:rsidP="005537A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9212"/>
      </w:tblGrid>
      <w:tr w:rsidR="003E2542" w:rsidRPr="00305E92" w:rsidTr="00EC66B6">
        <w:tc>
          <w:tcPr>
            <w:tcW w:w="9212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 xml:space="preserve">Beschreibung der </w:t>
            </w:r>
            <w:r w:rsidRPr="00305E92">
              <w:rPr>
                <w:rFonts w:ascii="Arial" w:hAnsi="Arial" w:cs="Arial"/>
                <w:b/>
                <w:sz w:val="20"/>
                <w:szCs w:val="20"/>
              </w:rPr>
              <w:t>erlebten</w:t>
            </w:r>
            <w:r w:rsidRPr="00305E92">
              <w:rPr>
                <w:rFonts w:ascii="Arial" w:hAnsi="Arial" w:cs="Arial"/>
                <w:sz w:val="20"/>
                <w:szCs w:val="20"/>
              </w:rPr>
              <w:t xml:space="preserve"> Situation im Lehrbetrieb</w:t>
            </w:r>
          </w:p>
          <w:p w:rsidR="003E2542" w:rsidRPr="00305E92" w:rsidRDefault="003E2542" w:rsidP="005537A9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Wann habe ich die Situation erlebt?</w:t>
            </w:r>
          </w:p>
          <w:p w:rsidR="003E2542" w:rsidRPr="00305E92" w:rsidRDefault="003E2542" w:rsidP="005537A9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Wer war daran beteiligt?</w:t>
            </w:r>
          </w:p>
          <w:p w:rsidR="003E2542" w:rsidRPr="00305E92" w:rsidRDefault="003E2542" w:rsidP="005537A9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Wie hat sich die Situation abgespielt?</w:t>
            </w:r>
          </w:p>
          <w:p w:rsidR="003E2542" w:rsidRPr="00305E92" w:rsidRDefault="003E2542" w:rsidP="005537A9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Wie habe ich die Situation erlebt?</w:t>
            </w:r>
          </w:p>
          <w:p w:rsidR="003E2542" w:rsidRPr="00305E92" w:rsidRDefault="003E2542" w:rsidP="005537A9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Was war gleich wie in der Situation im Bildungsplan? Was war anders?</w:t>
            </w:r>
          </w:p>
        </w:tc>
      </w:tr>
      <w:tr w:rsidR="005537A9" w:rsidRPr="00305E92" w:rsidTr="005537A9">
        <w:trPr>
          <w:trHeight w:val="3846"/>
        </w:trPr>
        <w:tc>
          <w:tcPr>
            <w:tcW w:w="9212" w:type="dxa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Pr="00A12486" w:rsidRDefault="005537A9" w:rsidP="005537A9">
            <w:pPr>
              <w:spacing w:before="20" w:after="2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  <w:tr w:rsidR="005537A9" w:rsidRPr="00305E92" w:rsidTr="00EC66B6">
        <w:tc>
          <w:tcPr>
            <w:tcW w:w="9212" w:type="dxa"/>
            <w:shd w:val="clear" w:color="auto" w:fill="D9D9D9" w:themeFill="background1" w:themeFillShade="D9"/>
          </w:tcPr>
          <w:p w:rsidR="005537A9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 xml:space="preserve">Was ist an diesem Tag sonst noch an wichtigen Ereignissen passiert? </w:t>
            </w:r>
          </w:p>
          <w:p w:rsidR="005537A9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(beispielsweise im Betrieb, im persönlichen Umfeld, im Weltgeschehen)</w:t>
            </w:r>
          </w:p>
        </w:tc>
      </w:tr>
      <w:tr w:rsidR="005537A9" w:rsidRPr="00305E92" w:rsidTr="005537A9">
        <w:trPr>
          <w:trHeight w:val="1582"/>
        </w:trPr>
        <w:tc>
          <w:tcPr>
            <w:tcW w:w="9212" w:type="dxa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Pr="00305E92" w:rsidRDefault="005537A9" w:rsidP="005537A9">
            <w:pPr>
              <w:spacing w:before="20" w:after="2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</w:tbl>
    <w:p w:rsidR="00305E92" w:rsidRDefault="00305E92" w:rsidP="005537A9">
      <w:pPr>
        <w:spacing w:after="0" w:line="240" w:lineRule="auto"/>
      </w:pPr>
      <w:r>
        <w:br w:type="page"/>
      </w: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9212"/>
      </w:tblGrid>
      <w:tr w:rsidR="003E2542" w:rsidRPr="00305E92" w:rsidTr="00EC66B6">
        <w:tc>
          <w:tcPr>
            <w:tcW w:w="9212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lastRenderedPageBreak/>
              <w:t>Normen und Regeln</w:t>
            </w:r>
          </w:p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Welche Normen und Regeln musste ich beachten?</w:t>
            </w:r>
          </w:p>
        </w:tc>
      </w:tr>
      <w:tr w:rsidR="003E2542" w:rsidRPr="00305E92" w:rsidTr="00EC66B6">
        <w:trPr>
          <w:trHeight w:val="1064"/>
        </w:trPr>
        <w:tc>
          <w:tcPr>
            <w:tcW w:w="9212" w:type="dxa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</w:tbl>
    <w:p w:rsidR="003E2542" w:rsidRPr="00305E92" w:rsidRDefault="003E2542" w:rsidP="005537A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3070"/>
        <w:gridCol w:w="3071"/>
        <w:gridCol w:w="3181"/>
      </w:tblGrid>
      <w:tr w:rsidR="003E2542" w:rsidRPr="00305E92" w:rsidTr="00D36161">
        <w:tc>
          <w:tcPr>
            <w:tcW w:w="3070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Ressourcen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Welche Ressourcen habe ich eingesetzt?</w:t>
            </w:r>
          </w:p>
        </w:tc>
        <w:tc>
          <w:tcPr>
            <w:tcW w:w="3181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Wo habe ich sie erworben?</w:t>
            </w:r>
          </w:p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(Schule, üK, Betrieb, anderswo?)</w:t>
            </w:r>
          </w:p>
        </w:tc>
      </w:tr>
      <w:tr w:rsidR="003E2542" w:rsidRPr="00305E92" w:rsidTr="005537A9">
        <w:tc>
          <w:tcPr>
            <w:tcW w:w="3070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Externe Ressourcen (beispielsweise Hilfsmittel, Teammitglieder)</w:t>
            </w:r>
          </w:p>
        </w:tc>
        <w:tc>
          <w:tcPr>
            <w:tcW w:w="3071" w:type="dxa"/>
            <w:vAlign w:val="center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  <w:tc>
          <w:tcPr>
            <w:tcW w:w="3181" w:type="dxa"/>
            <w:vAlign w:val="center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  <w:tr w:rsidR="003E2542" w:rsidRPr="00305E92" w:rsidTr="005537A9">
        <w:trPr>
          <w:trHeight w:val="815"/>
        </w:trPr>
        <w:tc>
          <w:tcPr>
            <w:tcW w:w="3070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Kenntnisse</w:t>
            </w:r>
          </w:p>
        </w:tc>
        <w:tc>
          <w:tcPr>
            <w:tcW w:w="3071" w:type="dxa"/>
            <w:vAlign w:val="center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  <w:tc>
          <w:tcPr>
            <w:tcW w:w="3181" w:type="dxa"/>
            <w:vAlign w:val="center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  <w:tr w:rsidR="003E2542" w:rsidRPr="00305E92" w:rsidTr="005537A9">
        <w:trPr>
          <w:trHeight w:val="841"/>
        </w:trPr>
        <w:tc>
          <w:tcPr>
            <w:tcW w:w="3070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Fähigkeiten</w:t>
            </w:r>
          </w:p>
        </w:tc>
        <w:tc>
          <w:tcPr>
            <w:tcW w:w="3071" w:type="dxa"/>
            <w:vAlign w:val="center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  <w:tc>
          <w:tcPr>
            <w:tcW w:w="3181" w:type="dxa"/>
            <w:vAlign w:val="center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  <w:tr w:rsidR="003E2542" w:rsidRPr="00305E92" w:rsidTr="005537A9">
        <w:trPr>
          <w:trHeight w:val="839"/>
        </w:trPr>
        <w:tc>
          <w:tcPr>
            <w:tcW w:w="3070" w:type="dxa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Haltungen</w:t>
            </w:r>
          </w:p>
        </w:tc>
        <w:tc>
          <w:tcPr>
            <w:tcW w:w="3071" w:type="dxa"/>
            <w:vAlign w:val="center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  <w:tc>
          <w:tcPr>
            <w:tcW w:w="3181" w:type="dxa"/>
            <w:vAlign w:val="center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</w:tbl>
    <w:p w:rsidR="003E2542" w:rsidRPr="00305E92" w:rsidRDefault="003E2542" w:rsidP="005537A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288" w:type="dxa"/>
        <w:tblLayout w:type="fixed"/>
        <w:tblLook w:val="04A0" w:firstRow="1" w:lastRow="0" w:firstColumn="1" w:lastColumn="0" w:noHBand="0" w:noVBand="1"/>
      </w:tblPr>
      <w:tblGrid>
        <w:gridCol w:w="2909"/>
        <w:gridCol w:w="1310"/>
        <w:gridCol w:w="1276"/>
        <w:gridCol w:w="1276"/>
        <w:gridCol w:w="1275"/>
        <w:gridCol w:w="1242"/>
      </w:tblGrid>
      <w:tr w:rsidR="003E2542" w:rsidRPr="00305E92" w:rsidTr="005537A9">
        <w:tc>
          <w:tcPr>
            <w:tcW w:w="9288" w:type="dxa"/>
            <w:gridSpan w:val="6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Selbsteinschätzung des Ausbildungsstandes</w:t>
            </w:r>
          </w:p>
        </w:tc>
      </w:tr>
      <w:tr w:rsidR="003E2542" w:rsidRPr="00305E92" w:rsidTr="005537A9">
        <w:trPr>
          <w:trHeight w:val="466"/>
        </w:trPr>
        <w:tc>
          <w:tcPr>
            <w:tcW w:w="2909" w:type="dxa"/>
            <w:vMerge w:val="restart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Wie gut habe ich die Situation gemeistert?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sehr gut gelungen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gut gelungen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gelungen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weniger gelungen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nicht gelungen</w:t>
            </w:r>
          </w:p>
        </w:tc>
      </w:tr>
      <w:tr w:rsidR="005537A9" w:rsidRPr="00305E92" w:rsidTr="005537A9">
        <w:trPr>
          <w:trHeight w:val="288"/>
        </w:trPr>
        <w:tc>
          <w:tcPr>
            <w:tcW w:w="2909" w:type="dxa"/>
            <w:vMerge/>
            <w:shd w:val="clear" w:color="auto" w:fill="D9D9D9" w:themeFill="background1" w:themeFillShade="D9"/>
          </w:tcPr>
          <w:p w:rsidR="005537A9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:rsidR="005537A9" w:rsidRPr="0075427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4"/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76" w:type="dxa"/>
            <w:vAlign w:val="center"/>
          </w:tcPr>
          <w:p w:rsidR="005537A9" w:rsidRPr="00A1248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5537A9" w:rsidRPr="00A1248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5537A9" w:rsidRPr="00A1248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:rsidR="005537A9" w:rsidRPr="00A1248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3E2542" w:rsidRPr="00305E92" w:rsidRDefault="003E2542" w:rsidP="005537A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E2542" w:rsidRPr="00305E92" w:rsidTr="00D36161">
        <w:tc>
          <w:tcPr>
            <w:tcW w:w="9322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Meine Stärken in dieser Situation</w:t>
            </w:r>
          </w:p>
        </w:tc>
      </w:tr>
      <w:tr w:rsidR="003E2542" w:rsidRPr="00305E92" w:rsidTr="00D36161">
        <w:trPr>
          <w:trHeight w:val="957"/>
        </w:trPr>
        <w:tc>
          <w:tcPr>
            <w:tcW w:w="9322" w:type="dxa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  <w:tr w:rsidR="003E2542" w:rsidRPr="00305E92" w:rsidTr="00D36161">
        <w:tc>
          <w:tcPr>
            <w:tcW w:w="9322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 xml:space="preserve">Verbessern muss ich </w:t>
            </w:r>
          </w:p>
        </w:tc>
      </w:tr>
      <w:tr w:rsidR="003E2542" w:rsidRPr="00305E92" w:rsidTr="00D36161">
        <w:trPr>
          <w:trHeight w:val="988"/>
        </w:trPr>
        <w:tc>
          <w:tcPr>
            <w:tcW w:w="9322" w:type="dxa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3E2542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</w:tbl>
    <w:p w:rsidR="003E2542" w:rsidRPr="00305E92" w:rsidRDefault="003E2542" w:rsidP="005537A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22" w:type="dxa"/>
        <w:tblLayout w:type="fixed"/>
        <w:tblLook w:val="04A0" w:firstRow="1" w:lastRow="0" w:firstColumn="1" w:lastColumn="0" w:noHBand="0" w:noVBand="1"/>
      </w:tblPr>
      <w:tblGrid>
        <w:gridCol w:w="2802"/>
        <w:gridCol w:w="1304"/>
        <w:gridCol w:w="1304"/>
        <w:gridCol w:w="1304"/>
        <w:gridCol w:w="1304"/>
        <w:gridCol w:w="1304"/>
      </w:tblGrid>
      <w:tr w:rsidR="003E2542" w:rsidRPr="00305E92" w:rsidTr="00D36161">
        <w:tc>
          <w:tcPr>
            <w:tcW w:w="9322" w:type="dxa"/>
            <w:gridSpan w:val="6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Rückmeldung des Berufsbildners / der Berufsbildnerin</w:t>
            </w:r>
          </w:p>
        </w:tc>
      </w:tr>
      <w:tr w:rsidR="003E2542" w:rsidRPr="00305E92" w:rsidTr="005537A9">
        <w:trPr>
          <w:trHeight w:val="600"/>
        </w:trPr>
        <w:tc>
          <w:tcPr>
            <w:tcW w:w="2802" w:type="dxa"/>
            <w:vMerge w:val="restart"/>
            <w:shd w:val="clear" w:color="auto" w:fill="D9D9D9" w:themeFill="background1" w:themeFillShade="D9"/>
            <w:vAlign w:val="center"/>
          </w:tcPr>
          <w:p w:rsidR="003E2542" w:rsidRPr="00305E92" w:rsidRDefault="003E2542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Reflexion der Situation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sehr gut gelungen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 xml:space="preserve">gut </w:t>
            </w:r>
          </w:p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gelungen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gelungen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weniger gelungen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:rsidR="003E2542" w:rsidRPr="00305E92" w:rsidRDefault="003E2542" w:rsidP="005537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nicht gelungen</w:t>
            </w:r>
          </w:p>
        </w:tc>
      </w:tr>
      <w:tr w:rsidR="005537A9" w:rsidRPr="00305E92" w:rsidTr="00997E57">
        <w:trPr>
          <w:trHeight w:val="312"/>
        </w:trPr>
        <w:tc>
          <w:tcPr>
            <w:tcW w:w="2802" w:type="dxa"/>
            <w:vMerge/>
            <w:shd w:val="clear" w:color="auto" w:fill="D9D9D9" w:themeFill="background1" w:themeFillShade="D9"/>
          </w:tcPr>
          <w:p w:rsidR="005537A9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5537A9" w:rsidRPr="0075427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:rsidR="005537A9" w:rsidRPr="00A1248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:rsidR="005537A9" w:rsidRPr="00A1248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:rsidR="005537A9" w:rsidRPr="00A1248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:rsidR="005537A9" w:rsidRPr="00A12486" w:rsidRDefault="005537A9" w:rsidP="005537A9">
            <w:pPr>
              <w:spacing w:before="20" w:after="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7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27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64E30">
              <w:rPr>
                <w:rFonts w:ascii="Arial" w:hAnsi="Arial" w:cs="Arial"/>
                <w:sz w:val="20"/>
                <w:szCs w:val="20"/>
              </w:rPr>
            </w:r>
            <w:r w:rsidR="00364E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537A9" w:rsidRPr="00305E92" w:rsidTr="00D36161">
        <w:trPr>
          <w:trHeight w:val="1081"/>
        </w:trPr>
        <w:tc>
          <w:tcPr>
            <w:tcW w:w="2802" w:type="dxa"/>
            <w:shd w:val="clear" w:color="auto" w:fill="D9D9D9" w:themeFill="background1" w:themeFillShade="D9"/>
          </w:tcPr>
          <w:p w:rsidR="005537A9" w:rsidRPr="00305E92" w:rsidRDefault="005537A9" w:rsidP="005537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05E92">
              <w:rPr>
                <w:rFonts w:ascii="Arial" w:hAnsi="Arial" w:cs="Arial"/>
                <w:sz w:val="20"/>
                <w:szCs w:val="20"/>
              </w:rPr>
              <w:t>Begründung</w:t>
            </w:r>
          </w:p>
        </w:tc>
        <w:tc>
          <w:tcPr>
            <w:tcW w:w="6520" w:type="dxa"/>
            <w:gridSpan w:val="5"/>
          </w:tcPr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Default="005537A9" w:rsidP="005537A9">
            <w:pPr>
              <w:spacing w:after="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  <w:p w:rsidR="005537A9" w:rsidRPr="005537A9" w:rsidRDefault="005537A9" w:rsidP="005537A9">
            <w:pPr>
              <w:spacing w:before="20" w:after="20" w:line="240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nstrText xml:space="preserve"> FORMTEXT </w:instrTex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separate"/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 </w:t>
            </w:r>
            <w:r w:rsidRPr="0075427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fldChar w:fldCharType="end"/>
            </w:r>
          </w:p>
        </w:tc>
      </w:tr>
    </w:tbl>
    <w:p w:rsidR="00D91414" w:rsidRPr="00305E92" w:rsidRDefault="00D91414" w:rsidP="005537A9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D91414" w:rsidRPr="00305E92" w:rsidSect="00305E92">
      <w:headerReference w:type="default" r:id="rId8"/>
      <w:headerReference w:type="first" r:id="rId9"/>
      <w:pgSz w:w="11906" w:h="16838"/>
      <w:pgMar w:top="1560" w:right="1418" w:bottom="851" w:left="1418" w:header="709" w:footer="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E7A" w:rsidRDefault="00947E7A" w:rsidP="00E629F7">
      <w:r>
        <w:separator/>
      </w:r>
    </w:p>
  </w:endnote>
  <w:endnote w:type="continuationSeparator" w:id="0">
    <w:p w:rsidR="00947E7A" w:rsidRDefault="00947E7A" w:rsidP="00E62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E7A" w:rsidRDefault="00947E7A" w:rsidP="00E629F7">
      <w:r>
        <w:separator/>
      </w:r>
    </w:p>
  </w:footnote>
  <w:footnote w:type="continuationSeparator" w:id="0">
    <w:p w:rsidR="00947E7A" w:rsidRDefault="00947E7A" w:rsidP="00E62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161" w:rsidRDefault="00364E3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margin-left:-74.1pt;margin-top:-41.75pt;width:598.9pt;height:848.15pt;z-index:-251658240;mso-position-horizontal-relative:text;mso-position-vertical-relative:text;mso-width-relative:page;mso-height-relative:page">
          <v:imagedata r:id="rId1" o:title="Briefvorlage AGS 2018_ab Seite 2"/>
        </v:shape>
      </w:pict>
    </w:r>
  </w:p>
  <w:p w:rsidR="00D36161" w:rsidRDefault="00D3616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E92" w:rsidRDefault="00305E92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3485" cy="10711180"/>
          <wp:effectExtent l="0" t="0" r="0" b="0"/>
          <wp:wrapNone/>
          <wp:docPr id="8" name="Grafik 8" descr="Briefvorlage AGS 2018_Seit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vorlage AGS 2018_Seit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1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828DE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66C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6827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C0C0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E0C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5CCE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6462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EC5E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8A20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0630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CB6214"/>
    <w:multiLevelType w:val="hybridMultilevel"/>
    <w:tmpl w:val="D54A17F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3//B9xFZkhwlocF5RE0v8TTtjgs9EnMjMIdu3R3fskBe6F07RUaW+U10eQbtd0kwo8ZabgKaG4tS9ivDymnEDw==" w:salt="37VxwADdD5InnQU9WrjdGA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542"/>
    <w:rsid w:val="000031B3"/>
    <w:rsid w:val="00037227"/>
    <w:rsid w:val="000424B8"/>
    <w:rsid w:val="00050A55"/>
    <w:rsid w:val="00090919"/>
    <w:rsid w:val="00127B30"/>
    <w:rsid w:val="00181C58"/>
    <w:rsid w:val="001F56CB"/>
    <w:rsid w:val="00264C5C"/>
    <w:rsid w:val="00287FB3"/>
    <w:rsid w:val="002B3960"/>
    <w:rsid w:val="00305E92"/>
    <w:rsid w:val="00364E30"/>
    <w:rsid w:val="003E2542"/>
    <w:rsid w:val="003E78D0"/>
    <w:rsid w:val="004765E6"/>
    <w:rsid w:val="005537A9"/>
    <w:rsid w:val="005601D0"/>
    <w:rsid w:val="00577FDE"/>
    <w:rsid w:val="00616BB4"/>
    <w:rsid w:val="007B4D47"/>
    <w:rsid w:val="007D1DC1"/>
    <w:rsid w:val="007F36D9"/>
    <w:rsid w:val="00896235"/>
    <w:rsid w:val="00896F26"/>
    <w:rsid w:val="008A2B80"/>
    <w:rsid w:val="008B63A7"/>
    <w:rsid w:val="008D0299"/>
    <w:rsid w:val="008E0548"/>
    <w:rsid w:val="00902EA2"/>
    <w:rsid w:val="00943615"/>
    <w:rsid w:val="00947E7A"/>
    <w:rsid w:val="009538A4"/>
    <w:rsid w:val="0099361F"/>
    <w:rsid w:val="009B05AD"/>
    <w:rsid w:val="00A80E4C"/>
    <w:rsid w:val="00AA3514"/>
    <w:rsid w:val="00AC56B4"/>
    <w:rsid w:val="00B171C2"/>
    <w:rsid w:val="00B94896"/>
    <w:rsid w:val="00BB63F9"/>
    <w:rsid w:val="00C67FAC"/>
    <w:rsid w:val="00C95E1D"/>
    <w:rsid w:val="00CC4120"/>
    <w:rsid w:val="00D07F75"/>
    <w:rsid w:val="00D36161"/>
    <w:rsid w:val="00D91414"/>
    <w:rsid w:val="00DC5BD6"/>
    <w:rsid w:val="00E04B71"/>
    <w:rsid w:val="00E34997"/>
    <w:rsid w:val="00E629F7"/>
    <w:rsid w:val="00EC66B6"/>
    <w:rsid w:val="00EE037F"/>
    <w:rsid w:val="00EE4F99"/>
    <w:rsid w:val="00FF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  <w15:docId w15:val="{8AAA4EBF-3778-4B0E-AC81-E002BC680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E254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7FB3"/>
    <w:pPr>
      <w:keepNext/>
      <w:spacing w:before="240" w:after="60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E78D0"/>
    <w:pPr>
      <w:keepNext/>
      <w:spacing w:before="240" w:after="60"/>
      <w:outlineLvl w:val="1"/>
    </w:pPr>
    <w:rPr>
      <w:rFonts w:eastAsia="Times New Roman" w:cs="Times New Roman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E78D0"/>
    <w:pPr>
      <w:keepNext/>
      <w:spacing w:before="240" w:after="60"/>
      <w:outlineLvl w:val="2"/>
    </w:pPr>
    <w:rPr>
      <w:rFonts w:eastAsia="Times New Roman" w:cs="Times New Roman"/>
      <w:b/>
      <w:bCs/>
      <w:i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E78D0"/>
    <w:pPr>
      <w:keepNext/>
      <w:spacing w:before="240" w:after="60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18B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18B5"/>
    <w:p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18B5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18B5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18B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F18B5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FF18B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7FB3"/>
    <w:rPr>
      <w:rFonts w:ascii="Verdana" w:eastAsia="Times New Roman" w:hAnsi="Verdana" w:cs="Times New Roman"/>
      <w:b/>
      <w:bCs/>
      <w:kern w:val="32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E78D0"/>
    <w:rPr>
      <w:rFonts w:ascii="Verdana" w:eastAsia="Times New Roman" w:hAnsi="Verdana" w:cs="Times New Roman"/>
      <w:b/>
      <w:bCs/>
      <w:iCs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E78D0"/>
    <w:rPr>
      <w:rFonts w:ascii="Verdana" w:eastAsia="Times New Roman" w:hAnsi="Verdana" w:cs="Times New Roman"/>
      <w:b/>
      <w:bCs/>
      <w:i/>
      <w:sz w:val="24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E78D0"/>
    <w:rPr>
      <w:rFonts w:ascii="Verdana" w:hAnsi="Verdana"/>
      <w:b/>
      <w:bCs/>
      <w:i/>
      <w:sz w:val="24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18B5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18B5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18B5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18B5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18B5"/>
    <w:rPr>
      <w:rFonts w:ascii="Cambria" w:eastAsia="Times New Roman" w:hAnsi="Cambri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F18B5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F18B5"/>
    <w:rPr>
      <w:rFonts w:ascii="Cambria" w:eastAsia="Times New Roman" w:hAnsi="Cambria"/>
      <w:sz w:val="24"/>
      <w:szCs w:val="24"/>
    </w:rPr>
  </w:style>
  <w:style w:type="character" w:styleId="Fett">
    <w:name w:val="Strong"/>
    <w:basedOn w:val="Absatz-Standardschriftart"/>
    <w:uiPriority w:val="22"/>
    <w:qFormat/>
    <w:rsid w:val="00FF18B5"/>
    <w:rPr>
      <w:b/>
      <w:bCs/>
    </w:rPr>
  </w:style>
  <w:style w:type="character" w:styleId="Hervorhebung">
    <w:name w:val="Emphasis"/>
    <w:basedOn w:val="Absatz-Standardschriftart"/>
    <w:uiPriority w:val="20"/>
    <w:qFormat/>
    <w:rsid w:val="00FF18B5"/>
    <w:rPr>
      <w:rFonts w:ascii="Calibri" w:hAnsi="Calibri"/>
      <w:b/>
      <w:i/>
      <w:iCs/>
    </w:rPr>
  </w:style>
  <w:style w:type="paragraph" w:styleId="KeinLeerraum">
    <w:name w:val="No Spacing"/>
    <w:basedOn w:val="Standard"/>
    <w:uiPriority w:val="1"/>
    <w:qFormat/>
    <w:rsid w:val="00FF18B5"/>
    <w:rPr>
      <w:szCs w:val="32"/>
    </w:rPr>
  </w:style>
  <w:style w:type="paragraph" w:styleId="Listenabsatz">
    <w:name w:val="List Paragraph"/>
    <w:basedOn w:val="Standard"/>
    <w:uiPriority w:val="34"/>
    <w:qFormat/>
    <w:rsid w:val="00FF18B5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FF18B5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FF18B5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F18B5"/>
    <w:pPr>
      <w:ind w:left="720" w:right="720"/>
    </w:pPr>
    <w:rPr>
      <w:b/>
      <w:i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F18B5"/>
    <w:rPr>
      <w:b/>
      <w:i/>
      <w:sz w:val="24"/>
    </w:rPr>
  </w:style>
  <w:style w:type="character" w:styleId="SchwacheHervorhebung">
    <w:name w:val="Subtle Emphasis"/>
    <w:uiPriority w:val="19"/>
    <w:qFormat/>
    <w:rsid w:val="00FF18B5"/>
    <w:rPr>
      <w:i/>
      <w:color w:val="5A5A5A"/>
    </w:rPr>
  </w:style>
  <w:style w:type="character" w:styleId="IntensiveHervorhebung">
    <w:name w:val="Intense Emphasis"/>
    <w:basedOn w:val="Absatz-Standardschriftart"/>
    <w:uiPriority w:val="21"/>
    <w:qFormat/>
    <w:rsid w:val="00FF18B5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FF18B5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F18B5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FF18B5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F18B5"/>
    <w:pPr>
      <w:outlineLvl w:val="9"/>
    </w:pPr>
  </w:style>
  <w:style w:type="paragraph" w:customStyle="1" w:styleId="StandardKlein">
    <w:name w:val="Standard Klein"/>
    <w:basedOn w:val="Standard"/>
    <w:rsid w:val="00896235"/>
    <w:rPr>
      <w:rFonts w:cs="Arial"/>
      <w:color w:val="000000"/>
      <w:w w:val="82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E629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29F7"/>
    <w:rPr>
      <w:rFonts w:ascii="Verdana" w:hAnsi="Verdana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629F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29F7"/>
    <w:rPr>
      <w:rFonts w:ascii="Verdana" w:hAnsi="Verdana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29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29F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F56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bsatz-Standardschriftart"/>
    <w:uiPriority w:val="99"/>
    <w:unhideWhenUsed/>
    <w:rsid w:val="001F56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emst\Lokale%20Einstellungen\Temporary%20Internet%20Files\Content.Outlook\AMKZLUKB\Vorlage%20Odasante%20und%20Savoirsocia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BB531-DF1F-4762-9B63-F22E268BD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Odasante und Savoirsocial</Template>
  <TotalTime>0</TotalTime>
  <Pages>2</Pages>
  <Words>399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Dach-OdA-Soziales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Engineer</dc:creator>
  <cp:keywords/>
  <dc:description/>
  <cp:lastModifiedBy>User</cp:lastModifiedBy>
  <cp:revision>2</cp:revision>
  <cp:lastPrinted>2009-01-13T08:25:00Z</cp:lastPrinted>
  <dcterms:created xsi:type="dcterms:W3CDTF">2018-11-19T13:33:00Z</dcterms:created>
  <dcterms:modified xsi:type="dcterms:W3CDTF">2018-11-19T13:33:00Z</dcterms:modified>
</cp:coreProperties>
</file>